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BD0" w:rsidRDefault="00637BD0" w:rsidP="00637BD0">
      <w:pPr>
        <w:spacing w:line="360" w:lineRule="auto"/>
        <w:ind w:left="4536"/>
        <w:rPr>
          <w:rFonts w:ascii="Cambria" w:hAnsi="Cambria" w:cs="Arial"/>
          <w:bCs/>
        </w:rPr>
      </w:pPr>
      <w:r>
        <w:rPr>
          <w:rFonts w:ascii="Cambria" w:hAnsi="Cambria" w:cs="Arial"/>
          <w:bCs/>
        </w:rPr>
        <w:t>WZÓR</w:t>
      </w:r>
    </w:p>
    <w:p w:rsidR="00E11754" w:rsidRPr="006F2FBC" w:rsidRDefault="00B95B46" w:rsidP="00E11754">
      <w:pPr>
        <w:spacing w:line="360" w:lineRule="auto"/>
        <w:ind w:left="1560" w:hanging="142"/>
        <w:rPr>
          <w:rFonts w:ascii="Cambria" w:hAnsi="Cambria" w:cs="Arial"/>
          <w:bCs/>
        </w:rPr>
      </w:pPr>
      <w:r w:rsidRPr="006F2FBC">
        <w:rPr>
          <w:rFonts w:ascii="Cambria" w:hAnsi="Cambria" w:cs="Arial"/>
          <w:bCs/>
        </w:rPr>
        <w:t>SD1/       /20</w:t>
      </w:r>
      <w:r w:rsidR="00A02795" w:rsidRPr="006F2FBC">
        <w:rPr>
          <w:rFonts w:ascii="Cambria" w:hAnsi="Cambria" w:cs="Arial"/>
          <w:bCs/>
        </w:rPr>
        <w:t>2</w:t>
      </w:r>
      <w:r w:rsidR="00AB5B8C" w:rsidRPr="006F2FBC">
        <w:rPr>
          <w:rFonts w:ascii="Cambria" w:hAnsi="Cambria" w:cs="Arial"/>
          <w:bCs/>
        </w:rPr>
        <w:t>….</w:t>
      </w:r>
      <w:r w:rsidRPr="006F2FBC">
        <w:rPr>
          <w:rFonts w:ascii="Cambria" w:hAnsi="Cambria" w:cs="Arial"/>
          <w:bCs/>
        </w:rPr>
        <w:tab/>
      </w:r>
      <w:r w:rsidRPr="006F2FBC">
        <w:rPr>
          <w:rFonts w:ascii="Cambria" w:hAnsi="Cambria" w:cs="Arial"/>
          <w:bCs/>
        </w:rPr>
        <w:tab/>
      </w:r>
      <w:r w:rsidRPr="006F2FBC">
        <w:rPr>
          <w:rFonts w:ascii="Cambria" w:hAnsi="Cambria" w:cs="Arial"/>
          <w:bCs/>
        </w:rPr>
        <w:tab/>
      </w:r>
      <w:r w:rsidRPr="006F2FBC">
        <w:rPr>
          <w:rFonts w:ascii="Cambria" w:hAnsi="Cambria" w:cs="Arial"/>
          <w:bCs/>
        </w:rPr>
        <w:tab/>
      </w:r>
      <w:r w:rsidR="000C14DA" w:rsidRPr="006F2FBC">
        <w:rPr>
          <w:rFonts w:ascii="Cambria" w:hAnsi="Cambria" w:cs="Arial"/>
          <w:bCs/>
        </w:rPr>
        <w:t xml:space="preserve">         </w:t>
      </w:r>
      <w:r w:rsidRPr="006F2FBC">
        <w:rPr>
          <w:rFonts w:ascii="Cambria" w:hAnsi="Cambria" w:cs="Arial"/>
          <w:bCs/>
        </w:rPr>
        <w:t xml:space="preserve">Wrocław, dnia </w:t>
      </w:r>
      <w:r w:rsidR="00AB5B8C" w:rsidRPr="006F2FBC">
        <w:rPr>
          <w:rFonts w:ascii="Cambria" w:hAnsi="Cambria" w:cs="Arial"/>
          <w:bCs/>
        </w:rPr>
        <w:t>…………….</w:t>
      </w:r>
      <w:r w:rsidR="00A02795" w:rsidRPr="006F2FBC">
        <w:rPr>
          <w:rFonts w:ascii="Cambria" w:hAnsi="Cambria" w:cs="Arial"/>
          <w:bCs/>
        </w:rPr>
        <w:t xml:space="preserve"> </w:t>
      </w:r>
      <w:r w:rsidR="00E11754" w:rsidRPr="006F2FBC">
        <w:rPr>
          <w:rFonts w:ascii="Cambria" w:hAnsi="Cambria" w:cs="Arial"/>
          <w:bCs/>
        </w:rPr>
        <w:t>20</w:t>
      </w:r>
      <w:r w:rsidR="00A02795" w:rsidRPr="006F2FBC">
        <w:rPr>
          <w:rFonts w:ascii="Cambria" w:hAnsi="Cambria" w:cs="Arial"/>
          <w:bCs/>
        </w:rPr>
        <w:t>2</w:t>
      </w:r>
      <w:r w:rsidR="00AB5B8C" w:rsidRPr="006F2FBC">
        <w:rPr>
          <w:rFonts w:ascii="Cambria" w:hAnsi="Cambria" w:cs="Arial"/>
          <w:bCs/>
        </w:rPr>
        <w:t>…</w:t>
      </w:r>
      <w:r w:rsidR="00E11754" w:rsidRPr="006F2FBC">
        <w:rPr>
          <w:rFonts w:ascii="Cambria" w:hAnsi="Cambria" w:cs="Arial"/>
          <w:bCs/>
        </w:rPr>
        <w:t xml:space="preserve"> r.</w:t>
      </w:r>
    </w:p>
    <w:p w:rsidR="00E11754" w:rsidRPr="006F2FBC" w:rsidRDefault="00E11754" w:rsidP="003206F6">
      <w:pPr>
        <w:spacing w:line="360" w:lineRule="auto"/>
        <w:ind w:left="1560" w:hanging="142"/>
        <w:rPr>
          <w:rFonts w:ascii="Cambria" w:hAnsi="Cambria" w:cs="Arial"/>
          <w:bCs/>
        </w:rPr>
      </w:pPr>
    </w:p>
    <w:p w:rsidR="00E11754" w:rsidRPr="006F2FBC" w:rsidRDefault="00E11754" w:rsidP="003206F6">
      <w:pPr>
        <w:spacing w:line="360" w:lineRule="auto"/>
        <w:ind w:left="1560" w:hanging="142"/>
        <w:rPr>
          <w:rFonts w:ascii="Cambria" w:hAnsi="Cambria" w:cs="Arial"/>
          <w:bCs/>
        </w:rPr>
      </w:pPr>
    </w:p>
    <w:p w:rsidR="007B1478" w:rsidRPr="006F2FBC" w:rsidRDefault="00F415F6" w:rsidP="007B1478">
      <w:pPr>
        <w:spacing w:line="360" w:lineRule="auto"/>
        <w:ind w:left="1560" w:hanging="142"/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ZA</w:t>
      </w:r>
      <w:r w:rsidR="00706F4C" w:rsidRPr="006F2FBC">
        <w:rPr>
          <w:rFonts w:ascii="Cambria" w:hAnsi="Cambria"/>
          <w:b/>
          <w:sz w:val="28"/>
          <w:szCs w:val="28"/>
        </w:rPr>
        <w:t>ŚWIADCZENIE</w:t>
      </w:r>
      <w:r w:rsidR="00D47554" w:rsidRPr="00D47554">
        <w:rPr>
          <w:rFonts w:ascii="Cambria" w:hAnsi="Cambria"/>
          <w:b/>
          <w:sz w:val="28"/>
          <w:szCs w:val="28"/>
          <w:vertAlign w:val="superscript"/>
        </w:rPr>
        <w:t>*</w:t>
      </w:r>
    </w:p>
    <w:p w:rsidR="007B1478" w:rsidRPr="006F2FBC" w:rsidRDefault="00F415F6" w:rsidP="007B1478">
      <w:pPr>
        <w:spacing w:line="360" w:lineRule="auto"/>
        <w:ind w:left="1560" w:hanging="142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O </w:t>
      </w:r>
      <w:r w:rsidR="007B1478" w:rsidRPr="006F2FBC">
        <w:rPr>
          <w:rFonts w:ascii="Cambria" w:hAnsi="Cambria"/>
          <w:b/>
        </w:rPr>
        <w:t>UZYSKANI</w:t>
      </w:r>
      <w:r>
        <w:rPr>
          <w:rFonts w:ascii="Cambria" w:hAnsi="Cambria"/>
          <w:b/>
        </w:rPr>
        <w:t>U</w:t>
      </w:r>
      <w:r w:rsidR="007B1478" w:rsidRPr="006F2FBC">
        <w:rPr>
          <w:rFonts w:ascii="Cambria" w:hAnsi="Cambria"/>
          <w:b/>
        </w:rPr>
        <w:t xml:space="preserve"> PRZEZ DOKTORANT</w:t>
      </w:r>
      <w:r w:rsidR="00636A79">
        <w:rPr>
          <w:rFonts w:ascii="Cambria" w:hAnsi="Cambria"/>
          <w:b/>
        </w:rPr>
        <w:t>(KĘ/</w:t>
      </w:r>
      <w:r w:rsidR="007B1478" w:rsidRPr="006F2FBC">
        <w:rPr>
          <w:rFonts w:ascii="Cambria" w:hAnsi="Cambria"/>
          <w:b/>
        </w:rPr>
        <w:t>A</w:t>
      </w:r>
      <w:r w:rsidR="00636A79">
        <w:rPr>
          <w:rFonts w:ascii="Cambria" w:hAnsi="Cambria"/>
          <w:b/>
        </w:rPr>
        <w:t>)</w:t>
      </w:r>
      <w:r w:rsidR="007B1478" w:rsidRPr="006F2FBC">
        <w:rPr>
          <w:rFonts w:ascii="Cambria" w:hAnsi="Cambria"/>
          <w:b/>
        </w:rPr>
        <w:t xml:space="preserve"> SZKOŁY DOKTORSKIEJ</w:t>
      </w:r>
    </w:p>
    <w:p w:rsidR="007B1478" w:rsidRPr="006F2FBC" w:rsidRDefault="007B1478" w:rsidP="007B1478">
      <w:pPr>
        <w:spacing w:line="360" w:lineRule="auto"/>
        <w:ind w:left="1560" w:hanging="142"/>
        <w:jc w:val="center"/>
        <w:rPr>
          <w:rFonts w:ascii="Cambria" w:hAnsi="Cambria"/>
        </w:rPr>
      </w:pPr>
      <w:r w:rsidRPr="006F2FBC">
        <w:rPr>
          <w:rFonts w:ascii="Cambria" w:hAnsi="Cambria"/>
          <w:b/>
        </w:rPr>
        <w:t>EFEKTÓW UCZENIA SIĘ DLA KWALIFIKACJI NA POZIOMIE 8 PRK</w:t>
      </w:r>
    </w:p>
    <w:p w:rsidR="007B1478" w:rsidRPr="006F2FBC" w:rsidRDefault="007B1478" w:rsidP="00AB5B8C">
      <w:pPr>
        <w:spacing w:line="360" w:lineRule="auto"/>
        <w:ind w:left="1560" w:hanging="142"/>
        <w:rPr>
          <w:rFonts w:ascii="Cambria" w:hAnsi="Cambria"/>
        </w:rPr>
      </w:pPr>
    </w:p>
    <w:p w:rsidR="007B1478" w:rsidRDefault="00F415F6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  <w:r>
        <w:rPr>
          <w:rFonts w:ascii="Cambria" w:hAnsi="Cambria"/>
        </w:rPr>
        <w:t>Za</w:t>
      </w:r>
      <w:r w:rsidR="00BC54E3" w:rsidRPr="006F2FBC">
        <w:rPr>
          <w:rFonts w:ascii="Cambria" w:hAnsi="Cambria"/>
        </w:rPr>
        <w:t>świadcza</w:t>
      </w:r>
      <w:r w:rsidR="00EE33CC" w:rsidRPr="006F2FBC">
        <w:rPr>
          <w:rFonts w:ascii="Cambria" w:hAnsi="Cambria"/>
        </w:rPr>
        <w:t xml:space="preserve"> się, że </w:t>
      </w:r>
      <w:r w:rsidR="00BC54E3" w:rsidRPr="006F2FBC">
        <w:rPr>
          <w:rFonts w:ascii="Cambria" w:hAnsi="Cambria"/>
        </w:rPr>
        <w:t>doktorant</w:t>
      </w:r>
      <w:r w:rsidR="00636A79">
        <w:rPr>
          <w:rFonts w:ascii="Cambria" w:hAnsi="Cambria"/>
        </w:rPr>
        <w:t xml:space="preserve">(ka) </w:t>
      </w:r>
      <w:r w:rsidR="00BC54E3" w:rsidRPr="006F2FBC">
        <w:rPr>
          <w:rFonts w:ascii="Cambria" w:hAnsi="Cambria"/>
        </w:rPr>
        <w:t>Szkoły Doktor</w:t>
      </w:r>
      <w:r w:rsidR="00D260F6">
        <w:rPr>
          <w:rFonts w:ascii="Cambria" w:hAnsi="Cambria"/>
        </w:rPr>
        <w:t xml:space="preserve">skiej Politechniki Wrocławskiej </w:t>
      </w:r>
      <w:r w:rsidR="00BC54E3" w:rsidRPr="006F2FBC">
        <w:rPr>
          <w:rFonts w:ascii="Cambria" w:hAnsi="Cambria"/>
        </w:rPr>
        <w:t>mgr inż. …………………………………………………………………</w:t>
      </w:r>
      <w:r w:rsidR="006F2FBC">
        <w:rPr>
          <w:rFonts w:ascii="Cambria" w:hAnsi="Cambria"/>
        </w:rPr>
        <w:t>..</w:t>
      </w:r>
      <w:r w:rsidR="00BC54E3" w:rsidRPr="006F2FBC">
        <w:rPr>
          <w:rFonts w:ascii="Cambria" w:hAnsi="Cambria"/>
        </w:rPr>
        <w:t>…………….</w:t>
      </w:r>
      <w:r w:rsidR="006F2FBC">
        <w:rPr>
          <w:rFonts w:ascii="Cambria" w:hAnsi="Cambria"/>
        </w:rPr>
        <w:t>..............................</w:t>
      </w:r>
      <w:r w:rsidR="00BC54E3" w:rsidRPr="006F2FBC">
        <w:rPr>
          <w:rFonts w:ascii="Cambria" w:hAnsi="Cambria"/>
        </w:rPr>
        <w:t>....</w:t>
      </w:r>
      <w:r w:rsidR="006F2FBC">
        <w:rPr>
          <w:rFonts w:ascii="Cambria" w:hAnsi="Cambria"/>
        </w:rPr>
        <w:t xml:space="preserve"> </w:t>
      </w:r>
      <w:proofErr w:type="spellStart"/>
      <w:r w:rsidR="00691AC7">
        <w:rPr>
          <w:rFonts w:ascii="Cambria" w:hAnsi="Cambria"/>
        </w:rPr>
        <w:t>urodzon</w:t>
      </w:r>
      <w:proofErr w:type="spellEnd"/>
      <w:r w:rsidR="00636A79">
        <w:rPr>
          <w:rFonts w:ascii="Cambria" w:hAnsi="Cambria"/>
        </w:rPr>
        <w:t>(a/</w:t>
      </w:r>
      <w:r w:rsidR="00691AC7">
        <w:rPr>
          <w:rFonts w:ascii="Cambria" w:hAnsi="Cambria"/>
        </w:rPr>
        <w:t>y</w:t>
      </w:r>
      <w:r w:rsidR="00636A79">
        <w:rPr>
          <w:rFonts w:ascii="Cambria" w:hAnsi="Cambria"/>
        </w:rPr>
        <w:t xml:space="preserve">) </w:t>
      </w:r>
      <w:r w:rsidR="00691AC7">
        <w:rPr>
          <w:rFonts w:ascii="Cambria" w:hAnsi="Cambria"/>
        </w:rPr>
        <w:t>……………</w:t>
      </w:r>
      <w:r w:rsidR="00D260F6">
        <w:rPr>
          <w:rFonts w:ascii="Cambria" w:hAnsi="Cambria"/>
        </w:rPr>
        <w:t>…….</w:t>
      </w:r>
      <w:r w:rsidR="00691AC7">
        <w:rPr>
          <w:rFonts w:ascii="Cambria" w:hAnsi="Cambria"/>
        </w:rPr>
        <w:t>………. w ……</w:t>
      </w:r>
      <w:r w:rsidR="00636A79">
        <w:rPr>
          <w:rFonts w:ascii="Cambria" w:hAnsi="Cambria"/>
        </w:rPr>
        <w:t>……..</w:t>
      </w:r>
      <w:r w:rsidR="00691AC7">
        <w:rPr>
          <w:rFonts w:ascii="Cambria" w:hAnsi="Cambria"/>
        </w:rPr>
        <w:t xml:space="preserve">……………………………………………………… </w:t>
      </w:r>
      <w:r w:rsidR="00BC54E3" w:rsidRPr="006F2FBC">
        <w:rPr>
          <w:rFonts w:ascii="Cambria" w:hAnsi="Cambria"/>
        </w:rPr>
        <w:t>odbył</w:t>
      </w:r>
      <w:r w:rsidR="00636A79">
        <w:rPr>
          <w:rFonts w:ascii="Cambria" w:hAnsi="Cambria"/>
        </w:rPr>
        <w:t>(a)</w:t>
      </w:r>
      <w:r w:rsidR="00BC54E3" w:rsidRPr="006F2FBC">
        <w:rPr>
          <w:rFonts w:ascii="Cambria" w:hAnsi="Cambria"/>
        </w:rPr>
        <w:t xml:space="preserve"> kształceni</w:t>
      </w:r>
      <w:r w:rsidR="00636A79">
        <w:rPr>
          <w:rFonts w:ascii="Cambria" w:hAnsi="Cambria"/>
        </w:rPr>
        <w:t>e w dyscyplinie ………………………………</w:t>
      </w:r>
      <w:r w:rsidR="006F2FBC">
        <w:rPr>
          <w:rFonts w:ascii="Cambria" w:hAnsi="Cambria"/>
        </w:rPr>
        <w:t>………</w:t>
      </w:r>
      <w:r w:rsidR="00D260F6">
        <w:rPr>
          <w:rFonts w:ascii="Cambria" w:hAnsi="Cambria"/>
        </w:rPr>
        <w:t>…………</w:t>
      </w:r>
      <w:r w:rsidR="006F2FBC">
        <w:rPr>
          <w:rFonts w:ascii="Cambria" w:hAnsi="Cambria"/>
        </w:rPr>
        <w:t>…</w:t>
      </w:r>
      <w:r w:rsidR="00BC54E3" w:rsidRPr="006F2FBC">
        <w:rPr>
          <w:rFonts w:ascii="Cambria" w:hAnsi="Cambria"/>
        </w:rPr>
        <w:t xml:space="preserve">…………… w okresie od dnia </w:t>
      </w:r>
      <w:r w:rsidR="00D2272C">
        <w:rPr>
          <w:rFonts w:ascii="Cambria" w:hAnsi="Cambria"/>
        </w:rPr>
        <w:t xml:space="preserve">…………………………….. </w:t>
      </w:r>
      <w:r w:rsidR="00BC54E3" w:rsidRPr="006F2FBC">
        <w:rPr>
          <w:rFonts w:ascii="Cambria" w:hAnsi="Cambria"/>
        </w:rPr>
        <w:t>r. do dnia</w:t>
      </w:r>
      <w:r w:rsidR="00D2272C">
        <w:rPr>
          <w:rFonts w:ascii="Cambria" w:hAnsi="Cambria"/>
        </w:rPr>
        <w:t xml:space="preserve"> ………………..………………</w:t>
      </w:r>
      <w:r w:rsidR="00BC54E3" w:rsidRPr="006F2FBC">
        <w:rPr>
          <w:rFonts w:ascii="Cambria" w:hAnsi="Cambria"/>
        </w:rPr>
        <w:t xml:space="preserve"> </w:t>
      </w:r>
      <w:r w:rsidR="00BC54E3" w:rsidRPr="00D2272C">
        <w:rPr>
          <w:rFonts w:ascii="Cambria" w:hAnsi="Cambria"/>
        </w:rPr>
        <w:t>r.</w:t>
      </w:r>
      <w:r w:rsidR="00BC54E3" w:rsidRPr="006F2FBC">
        <w:rPr>
          <w:rFonts w:ascii="Cambria" w:hAnsi="Cambria"/>
        </w:rPr>
        <w:t xml:space="preserve"> </w:t>
      </w:r>
      <w:r w:rsidR="009427A4">
        <w:rPr>
          <w:rFonts w:ascii="Cambria" w:hAnsi="Cambria"/>
        </w:rPr>
        <w:t>(</w:t>
      </w:r>
      <w:r w:rsidR="00D2272C" w:rsidRPr="00D2272C">
        <w:rPr>
          <w:rFonts w:ascii="Cambria" w:hAnsi="Cambria"/>
          <w:i/>
          <w:color w:val="FF0000"/>
        </w:rPr>
        <w:t>wstawić właściwe daty</w:t>
      </w:r>
      <w:r w:rsidR="009427A4">
        <w:rPr>
          <w:rFonts w:ascii="Cambria" w:hAnsi="Cambria"/>
        </w:rPr>
        <w:t xml:space="preserve">) </w:t>
      </w:r>
      <w:r w:rsidR="006F2FBC" w:rsidRPr="006F2FBC">
        <w:rPr>
          <w:rFonts w:ascii="Cambria" w:hAnsi="Cambria"/>
        </w:rPr>
        <w:t xml:space="preserve">i </w:t>
      </w:r>
      <w:r w:rsidR="009427A4">
        <w:rPr>
          <w:rFonts w:ascii="Cambria" w:hAnsi="Cambria"/>
        </w:rPr>
        <w:t>uzyskał</w:t>
      </w:r>
      <w:r w:rsidR="00636A79">
        <w:rPr>
          <w:rFonts w:ascii="Cambria" w:hAnsi="Cambria"/>
        </w:rPr>
        <w:t>(a)</w:t>
      </w:r>
      <w:r w:rsidR="009427A4">
        <w:rPr>
          <w:rFonts w:ascii="Cambria" w:hAnsi="Cambria"/>
        </w:rPr>
        <w:t xml:space="preserve"> </w:t>
      </w:r>
      <w:r w:rsidR="006F2FBC" w:rsidRPr="006F2FBC">
        <w:rPr>
          <w:rFonts w:ascii="Cambria" w:hAnsi="Cambria"/>
        </w:rPr>
        <w:t xml:space="preserve">efekty uczenia się dla kwalifikacji na poziomie 8 PRK, przy czym efekty uczenia się w zakresie znajomości nowożytnego języka obcego są </w:t>
      </w:r>
      <w:r w:rsidR="00870799">
        <w:rPr>
          <w:rFonts w:ascii="Cambria" w:hAnsi="Cambria"/>
        </w:rPr>
        <w:t xml:space="preserve">odrębnie </w:t>
      </w:r>
      <w:r w:rsidR="006F2FBC" w:rsidRPr="006F2FBC">
        <w:rPr>
          <w:rFonts w:ascii="Cambria" w:hAnsi="Cambria"/>
        </w:rPr>
        <w:t>potwierdzone</w:t>
      </w:r>
      <w:r w:rsidR="00636A79">
        <w:rPr>
          <w:rFonts w:ascii="Cambria" w:hAnsi="Cambria"/>
        </w:rPr>
        <w:t xml:space="preserve"> ……………………………………</w:t>
      </w:r>
      <w:r w:rsidR="006F2FBC" w:rsidRPr="006F2FBC">
        <w:rPr>
          <w:rFonts w:ascii="Cambria" w:hAnsi="Cambria"/>
        </w:rPr>
        <w:t xml:space="preserve"> </w:t>
      </w:r>
      <w:r w:rsidR="003E031E">
        <w:rPr>
          <w:rFonts w:ascii="Cambria" w:hAnsi="Cambria"/>
        </w:rPr>
        <w:t>(</w:t>
      </w:r>
      <w:r w:rsidR="006F2FBC" w:rsidRPr="003E031E">
        <w:rPr>
          <w:rFonts w:ascii="Cambria" w:hAnsi="Cambria"/>
          <w:color w:val="FF0000"/>
        </w:rPr>
        <w:t>certyfikatem lub dyplomem ukończenia studiów</w:t>
      </w:r>
      <w:r w:rsidR="009427A4" w:rsidRPr="003E031E">
        <w:rPr>
          <w:rFonts w:ascii="Cambria" w:hAnsi="Cambria"/>
          <w:color w:val="FF0000"/>
        </w:rPr>
        <w:t xml:space="preserve"> </w:t>
      </w:r>
      <w:r w:rsidR="00D2272C">
        <w:rPr>
          <w:rFonts w:ascii="Cambria" w:hAnsi="Cambria"/>
          <w:color w:val="FF0000"/>
        </w:rPr>
        <w:t>–</w:t>
      </w:r>
      <w:r w:rsidR="003E031E" w:rsidRPr="003E031E">
        <w:rPr>
          <w:rFonts w:ascii="Cambria" w:hAnsi="Cambria"/>
          <w:color w:val="FF0000"/>
        </w:rPr>
        <w:t xml:space="preserve"> </w:t>
      </w:r>
      <w:r w:rsidR="00D2272C" w:rsidRPr="00D2272C">
        <w:rPr>
          <w:rFonts w:ascii="Cambria" w:hAnsi="Cambria"/>
          <w:i/>
          <w:color w:val="FF0000"/>
        </w:rPr>
        <w:t>w</w:t>
      </w:r>
      <w:r w:rsidR="003E031E" w:rsidRPr="00D2272C">
        <w:rPr>
          <w:rFonts w:ascii="Cambria" w:hAnsi="Cambria"/>
          <w:i/>
          <w:color w:val="FF0000"/>
        </w:rPr>
        <w:t>p</w:t>
      </w:r>
      <w:r w:rsidR="00D2272C" w:rsidRPr="00D2272C">
        <w:rPr>
          <w:rFonts w:ascii="Cambria" w:hAnsi="Cambria"/>
          <w:i/>
          <w:color w:val="FF0000"/>
        </w:rPr>
        <w:t>isa</w:t>
      </w:r>
      <w:r w:rsidR="003E031E" w:rsidRPr="00D2272C">
        <w:rPr>
          <w:rFonts w:ascii="Cambria" w:hAnsi="Cambria"/>
          <w:i/>
          <w:color w:val="FF0000"/>
        </w:rPr>
        <w:t>ć pełną nazwę tego dokumentu</w:t>
      </w:r>
      <w:r w:rsidR="009427A4">
        <w:rPr>
          <w:rFonts w:ascii="Cambria" w:hAnsi="Cambria"/>
          <w:color w:val="0070C0"/>
        </w:rPr>
        <w:t>)</w:t>
      </w:r>
      <w:r w:rsidR="006F2FBC" w:rsidRPr="006F2FBC">
        <w:rPr>
          <w:rFonts w:ascii="Cambria" w:hAnsi="Cambria"/>
        </w:rPr>
        <w:t xml:space="preserve">, poświadczającymi znajomość języka </w:t>
      </w:r>
      <w:r w:rsidR="003E031E">
        <w:rPr>
          <w:rFonts w:ascii="Cambria" w:hAnsi="Cambria"/>
        </w:rPr>
        <w:t>…………</w:t>
      </w:r>
      <w:r w:rsidR="006F2FBC">
        <w:rPr>
          <w:rFonts w:ascii="Cambria" w:hAnsi="Cambria"/>
        </w:rPr>
        <w:t>…</w:t>
      </w:r>
      <w:r w:rsidR="00D2272C">
        <w:rPr>
          <w:rFonts w:ascii="Cambria" w:hAnsi="Cambria"/>
        </w:rPr>
        <w:t>………………..</w:t>
      </w:r>
      <w:r w:rsidR="006F2FBC">
        <w:rPr>
          <w:rFonts w:ascii="Cambria" w:hAnsi="Cambria"/>
        </w:rPr>
        <w:t>………</w:t>
      </w:r>
      <w:r w:rsidR="009427A4">
        <w:rPr>
          <w:rFonts w:ascii="Cambria" w:hAnsi="Cambria"/>
        </w:rPr>
        <w:t xml:space="preserve"> (</w:t>
      </w:r>
      <w:r w:rsidR="009427A4" w:rsidRPr="00D2272C">
        <w:rPr>
          <w:rFonts w:ascii="Cambria" w:hAnsi="Cambria"/>
          <w:i/>
          <w:color w:val="FF0000"/>
        </w:rPr>
        <w:t>wpisać nazwę języka</w:t>
      </w:r>
      <w:r w:rsidR="009427A4">
        <w:rPr>
          <w:rFonts w:ascii="Cambria" w:hAnsi="Cambria"/>
        </w:rPr>
        <w:t>)</w:t>
      </w:r>
      <w:r w:rsidR="006F2FBC">
        <w:rPr>
          <w:rFonts w:ascii="Cambria" w:hAnsi="Cambria"/>
        </w:rPr>
        <w:t xml:space="preserve"> </w:t>
      </w:r>
      <w:r w:rsidR="006F2FBC" w:rsidRPr="006F2FBC">
        <w:rPr>
          <w:rFonts w:ascii="Cambria" w:hAnsi="Cambria"/>
        </w:rPr>
        <w:t xml:space="preserve">na poziomie biegłości językowej </w:t>
      </w:r>
      <w:r w:rsidR="00D2272C">
        <w:rPr>
          <w:rFonts w:ascii="Cambria" w:hAnsi="Cambria"/>
        </w:rPr>
        <w:t xml:space="preserve">……………….. </w:t>
      </w:r>
      <w:r w:rsidR="00636A79">
        <w:rPr>
          <w:rFonts w:ascii="Cambria" w:hAnsi="Cambria"/>
        </w:rPr>
        <w:t>(</w:t>
      </w:r>
      <w:r w:rsidR="00D33031" w:rsidRPr="00D2272C">
        <w:rPr>
          <w:rFonts w:ascii="Cambria" w:hAnsi="Cambria"/>
          <w:i/>
          <w:color w:val="FF0000"/>
        </w:rPr>
        <w:t>podać poziom –</w:t>
      </w:r>
      <w:r w:rsidR="00D33031" w:rsidRPr="00D2272C">
        <w:rPr>
          <w:rFonts w:ascii="Cambria" w:hAnsi="Cambria"/>
          <w:i/>
          <w:color w:val="0070C0"/>
        </w:rPr>
        <w:t xml:space="preserve"> </w:t>
      </w:r>
      <w:r w:rsidR="006F2FBC" w:rsidRPr="00636A79">
        <w:rPr>
          <w:rFonts w:ascii="Cambria" w:hAnsi="Cambria"/>
          <w:i/>
          <w:color w:val="FF0000"/>
        </w:rPr>
        <w:t>co najmniej B2</w:t>
      </w:r>
      <w:r w:rsidR="009427A4" w:rsidRPr="00636A79">
        <w:rPr>
          <w:rFonts w:ascii="Cambria" w:hAnsi="Cambria"/>
        </w:rPr>
        <w:t>).</w:t>
      </w: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  <w:bookmarkStart w:id="0" w:name="_GoBack"/>
      <w:bookmarkEnd w:id="0"/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Default="00483EC9" w:rsidP="00D260F6">
      <w:pPr>
        <w:spacing w:line="360" w:lineRule="auto"/>
        <w:ind w:left="1418"/>
        <w:jc w:val="both"/>
        <w:rPr>
          <w:rFonts w:ascii="Cambria" w:hAnsi="Cambria"/>
          <w:color w:val="0070C0"/>
        </w:rPr>
      </w:pPr>
    </w:p>
    <w:p w:rsidR="00483EC9" w:rsidRPr="00483EC9" w:rsidRDefault="00483EC9" w:rsidP="004C29AA">
      <w:pPr>
        <w:ind w:left="1418"/>
        <w:jc w:val="both"/>
        <w:rPr>
          <w:rFonts w:ascii="Cambria" w:hAnsi="Cambria"/>
          <w:color w:val="0070C0"/>
          <w:u w:val="single"/>
        </w:rPr>
      </w:pPr>
      <w:r>
        <w:rPr>
          <w:rFonts w:ascii="Cambria" w:hAnsi="Cambria"/>
          <w:color w:val="0070C0"/>
          <w:u w:val="single"/>
        </w:rPr>
        <w:t>                                       </w:t>
      </w:r>
    </w:p>
    <w:p w:rsidR="005B2672" w:rsidRPr="007B1478" w:rsidRDefault="00483EC9" w:rsidP="004C29AA">
      <w:pPr>
        <w:ind w:left="1560" w:hanging="142"/>
        <w:jc w:val="both"/>
        <w:rPr>
          <w:rFonts w:asciiTheme="majorHAnsi" w:hAnsiTheme="majorHAnsi" w:cs="Arial"/>
          <w:b/>
        </w:rPr>
      </w:pPr>
      <w:r w:rsidRPr="00483EC9">
        <w:rPr>
          <w:rFonts w:ascii="Cambria" w:hAnsi="Cambria"/>
          <w:sz w:val="18"/>
          <w:szCs w:val="18"/>
          <w:vertAlign w:val="superscript"/>
        </w:rPr>
        <w:t>*</w:t>
      </w:r>
      <w:r>
        <w:rPr>
          <w:rFonts w:ascii="Cambria" w:hAnsi="Cambria"/>
          <w:sz w:val="18"/>
          <w:szCs w:val="18"/>
        </w:rPr>
        <w:t xml:space="preserve"> </w:t>
      </w:r>
      <w:r w:rsidR="00026955">
        <w:rPr>
          <w:rFonts w:ascii="Cambria" w:hAnsi="Cambria"/>
          <w:sz w:val="18"/>
          <w:szCs w:val="18"/>
        </w:rPr>
        <w:t xml:space="preserve">zaświadczenie stanowi o </w:t>
      </w:r>
      <w:r>
        <w:rPr>
          <w:rFonts w:ascii="Cambria" w:hAnsi="Cambria"/>
          <w:sz w:val="18"/>
          <w:szCs w:val="18"/>
        </w:rPr>
        <w:t>wypełnieni</w:t>
      </w:r>
      <w:r w:rsidR="00026955">
        <w:rPr>
          <w:rFonts w:ascii="Cambria" w:hAnsi="Cambria"/>
          <w:sz w:val="18"/>
          <w:szCs w:val="18"/>
        </w:rPr>
        <w:t>u</w:t>
      </w:r>
      <w:r>
        <w:rPr>
          <w:rFonts w:ascii="Cambria" w:hAnsi="Cambria"/>
          <w:sz w:val="18"/>
          <w:szCs w:val="18"/>
        </w:rPr>
        <w:t xml:space="preserve"> warunku określonego w art. 186 ust. 1 pkt 2 ustawy z dnia 20 lipca 2018 r</w:t>
      </w:r>
      <w:r w:rsidR="00765A4E">
        <w:rPr>
          <w:rFonts w:ascii="Cambria" w:hAnsi="Cambria"/>
          <w:sz w:val="18"/>
          <w:szCs w:val="18"/>
        </w:rPr>
        <w:t>. Prawo o szkolnictwie wyższym i nauce</w:t>
      </w:r>
      <w:r w:rsidR="00026955">
        <w:rPr>
          <w:rFonts w:ascii="Cambria" w:hAnsi="Cambria"/>
          <w:sz w:val="18"/>
          <w:szCs w:val="18"/>
        </w:rPr>
        <w:t>.</w:t>
      </w:r>
    </w:p>
    <w:sectPr w:rsidR="005B2672" w:rsidRPr="007B1478" w:rsidSect="00A624E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52" w:right="849" w:bottom="709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948" w:rsidRDefault="00D20948" w:rsidP="00A11C40">
      <w:r>
        <w:separator/>
      </w:r>
    </w:p>
  </w:endnote>
  <w:endnote w:type="continuationSeparator" w:id="0">
    <w:p w:rsidR="00D20948" w:rsidRDefault="00D20948" w:rsidP="00A1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ZapfHumnstEU">
    <w:charset w:val="EE"/>
    <w:family w:val="auto"/>
    <w:pitch w:val="variable"/>
    <w:sig w:usb0="A00000AF" w:usb1="5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532C0A">
    <w:pPr>
      <w:pStyle w:val="Stopka"/>
    </w:pPr>
    <w:r w:rsidRPr="00D16AEF">
      <w:rPr>
        <w:noProof/>
      </w:rPr>
      <mc:AlternateContent>
        <mc:Choice Requires="wps">
          <w:drawing>
            <wp:anchor distT="0" distB="0" distL="114300" distR="114300" simplePos="0" relativeHeight="251688960" behindDoc="1" locked="0" layoutInCell="1" allowOverlap="1" wp14:anchorId="7F184E71" wp14:editId="62863BA9">
              <wp:simplePos x="0" y="0"/>
              <wp:positionH relativeFrom="column">
                <wp:posOffset>-495935</wp:posOffset>
              </wp:positionH>
              <wp:positionV relativeFrom="paragraph">
                <wp:posOffset>-1183005</wp:posOffset>
              </wp:positionV>
              <wp:extent cx="1152525" cy="109220"/>
              <wp:effectExtent l="0" t="0" r="9525" b="5080"/>
              <wp:wrapNone/>
              <wp:docPr id="13" name="Pole tekstowe 13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2525" cy="1092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6AEF" w:rsidRPr="00532C0A" w:rsidRDefault="00D16AEF" w:rsidP="00D16AEF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wmat.sekretariat@pwr</w:t>
                          </w:r>
                          <w:hyperlink r:id="rId2" w:history="1">
                            <w:r w:rsidRPr="00532C0A">
                              <w:rPr>
                                <w:rStyle w:val="Hipercze"/>
                                <w:rFonts w:asciiTheme="minorHAnsi" w:eastAsia="Calibri" w:hAnsiTheme="minorHAnsi" w:cs="ZapfHumnstEU"/>
                                <w:color w:val="FFFFFF" w:themeColor="background1"/>
                                <w:spacing w:val="-6"/>
                                <w:position w:val="2"/>
                                <w:sz w:val="14"/>
                                <w:szCs w:val="14"/>
                              </w:rPr>
                              <w:t>.</w:t>
                            </w:r>
                          </w:hyperlink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edu.pl</w:t>
                          </w: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br/>
                          </w:r>
                        </w:p>
                        <w:p w:rsidR="00D16AEF" w:rsidRPr="00532C0A" w:rsidRDefault="00D16AEF" w:rsidP="00D16AE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184E71" id="_x0000_t202" coordsize="21600,21600" o:spt="202" path="m,l,21600r21600,l21600,xe">
              <v:stroke joinstyle="miter"/>
              <v:path gradientshapeok="t" o:connecttype="rect"/>
            </v:shapetype>
            <v:shape id="Pole tekstowe 13" o:spid="_x0000_s1026" type="#_x0000_t202" href="mailto:wmat.sekretariat@pwr.edu.pl" style="position:absolute;margin-left:-39.05pt;margin-top:-93.15pt;width:90.75pt;height:8.6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" o:button="t" filled="f" stroked="f" strokeweight=".5pt">
              <v:fill o:detectmouseclick="t"/>
              <v:textbox inset="0,0,0,0">
                <w:txbxContent>
                  <w:p w:rsidR="00D16AEF" w:rsidRPr="00532C0A" w:rsidRDefault="00D16AEF" w:rsidP="00D16AEF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wmat.sekretariat@pwr</w:t>
                    </w:r>
                    <w:hyperlink r:id="rId3" w:history="1">
                      <w:r w:rsidRPr="00532C0A">
                        <w:rPr>
                          <w:rStyle w:val="Hipercze"/>
                          <w:rFonts w:asciiTheme="minorHAnsi" w:eastAsia="Calibri" w:hAnsiTheme="minorHAnsi" w:cs="ZapfHumnstEU"/>
                          <w:color w:val="FFFFFF" w:themeColor="background1"/>
                          <w:spacing w:val="-6"/>
                          <w:position w:val="2"/>
                          <w:sz w:val="14"/>
                          <w:szCs w:val="14"/>
                        </w:rPr>
                        <w:t>.</w:t>
                      </w:r>
                    </w:hyperlink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edu.pl</w:t>
                    </w: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br/>
                    </w:r>
                  </w:p>
                  <w:p w:rsidR="00D16AEF" w:rsidRPr="00532C0A" w:rsidRDefault="00D16AEF" w:rsidP="00D16AEF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D16AEF"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1" allowOverlap="1" wp14:anchorId="52ABB0EA" wp14:editId="1FAED7C7">
              <wp:simplePos x="0" y="0"/>
              <wp:positionH relativeFrom="column">
                <wp:posOffset>-495935</wp:posOffset>
              </wp:positionH>
              <wp:positionV relativeFrom="paragraph">
                <wp:posOffset>-1294448</wp:posOffset>
              </wp:positionV>
              <wp:extent cx="1152525" cy="104775"/>
              <wp:effectExtent l="0" t="0" r="9525" b="9525"/>
              <wp:wrapNone/>
              <wp:docPr id="4" name="Pole tekstowe 4">
                <a:hlinkClick xmlns:a="http://schemas.openxmlformats.org/drawingml/2006/main" r:id="rId4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2525" cy="1047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6AEF" w:rsidRPr="00532C0A" w:rsidRDefault="00D16AEF" w:rsidP="00D16AEF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wmat.dziekanat@pwr.edu.pl</w:t>
                          </w: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br/>
                          </w:r>
                        </w:p>
                        <w:p w:rsidR="00D16AEF" w:rsidRPr="00532C0A" w:rsidRDefault="00D16AEF" w:rsidP="00D16AE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rFonts w:asciiTheme="minorHAnsi" w:hAnsiTheme="minorHAnsi"/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ABB0EA" id="Pole tekstowe 4" o:spid="_x0000_s1027" type="#_x0000_t202" href="mailto:wmat.dziekanat@pwr.edu.pl" style="position:absolute;margin-left:-39.05pt;margin-top:-101.95pt;width:90.75pt;height:8.2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" o:button="t" filled="f" stroked="f" strokeweight=".5pt">
              <v:fill o:detectmouseclick="t"/>
              <v:textbox inset="0,0,0,0">
                <w:txbxContent>
                  <w:p w:rsidR="00D16AEF" w:rsidRPr="00532C0A" w:rsidRDefault="00D16AEF" w:rsidP="00D16AEF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wmat.dziekanat@pwr.edu.pl</w:t>
                    </w: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br/>
                    </w:r>
                  </w:p>
                  <w:p w:rsidR="00D16AEF" w:rsidRPr="00532C0A" w:rsidRDefault="00D16AEF" w:rsidP="00D16AEF">
                    <w:pPr>
                      <w:pStyle w:val="Podstawowyakapitowy"/>
                      <w:spacing w:before="100" w:beforeAutospacing="1" w:line="240" w:lineRule="auto"/>
                      <w:rPr>
                        <w:rFonts w:asciiTheme="minorHAnsi" w:hAnsiTheme="minorHAnsi"/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D16AEF">
      <w:rPr>
        <w:noProof/>
      </w:rPr>
      <mc:AlternateContent>
        <mc:Choice Requires="wps">
          <w:drawing>
            <wp:anchor distT="0" distB="0" distL="114300" distR="114300" simplePos="0" relativeHeight="251686912" behindDoc="1" locked="0" layoutInCell="1" allowOverlap="1" wp14:anchorId="1198ADCF" wp14:editId="2950A0BD">
              <wp:simplePos x="0" y="0"/>
              <wp:positionH relativeFrom="column">
                <wp:posOffset>-495617</wp:posOffset>
              </wp:positionH>
              <wp:positionV relativeFrom="paragraph">
                <wp:posOffset>-1511935</wp:posOffset>
              </wp:positionV>
              <wp:extent cx="1118870" cy="114300"/>
              <wp:effectExtent l="0" t="0" r="5080" b="0"/>
              <wp:wrapNone/>
              <wp:docPr id="11" name="Pole tekstow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8870" cy="114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6AEF" w:rsidRPr="00532C0A" w:rsidRDefault="00D16AEF" w:rsidP="00D16AEF">
                          <w:pPr>
                            <w:autoSpaceDE w:val="0"/>
                            <w:autoSpaceDN w:val="0"/>
                            <w:adjustRightInd w:val="0"/>
                            <w:spacing w:before="100" w:beforeAutospacing="1"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www.wmat.pwr.edu.pl</w:t>
                          </w:r>
                        </w:p>
                        <w:p w:rsidR="00D16AEF" w:rsidRPr="00532C0A" w:rsidRDefault="00D16AEF" w:rsidP="00D16AE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198ADCF" id="Pole tekstowe 11" o:spid="_x0000_s1028" type="#_x0000_t202" style="position:absolute;margin-left:-39pt;margin-top:-119.05pt;width:88.1pt;height:9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" filled="f" stroked="f" strokeweight=".5pt">
              <v:textbox inset="0,0,0,0">
                <w:txbxContent>
                  <w:p w:rsidR="00D16AEF" w:rsidRPr="00532C0A" w:rsidRDefault="00D16AEF" w:rsidP="00D16AEF">
                    <w:pPr>
                      <w:autoSpaceDE w:val="0"/>
                      <w:autoSpaceDN w:val="0"/>
                      <w:adjustRightInd w:val="0"/>
                      <w:spacing w:before="100" w:beforeAutospacing="1"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www.wmat.pwr.edu.pl</w:t>
                    </w:r>
                  </w:p>
                  <w:p w:rsidR="00D16AEF" w:rsidRPr="00532C0A" w:rsidRDefault="00D16AEF" w:rsidP="00D16AEF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D16AEF"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1" allowOverlap="1" wp14:anchorId="15333187" wp14:editId="67FFCABA">
              <wp:simplePos x="0" y="0"/>
              <wp:positionH relativeFrom="column">
                <wp:posOffset>-495935</wp:posOffset>
              </wp:positionH>
              <wp:positionV relativeFrom="paragraph">
                <wp:posOffset>-1625283</wp:posOffset>
              </wp:positionV>
              <wp:extent cx="1118870" cy="114300"/>
              <wp:effectExtent l="0" t="0" r="5080" b="0"/>
              <wp:wrapNone/>
              <wp:docPr id="12" name="Pole tekstow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8870" cy="114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6AEF" w:rsidRPr="00532C0A" w:rsidRDefault="00D16AEF" w:rsidP="00D16AEF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www.pwr.edu.pl</w:t>
                          </w:r>
                        </w:p>
                        <w:p w:rsidR="00D16AEF" w:rsidRPr="00532C0A" w:rsidRDefault="00D16AEF" w:rsidP="00D16AE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333187" id="Pole tekstowe 12" o:spid="_x0000_s1029" type="#_x0000_t202" style="position:absolute;margin-left:-39.05pt;margin-top:-128pt;width:88.1pt;height:9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" filled="f" stroked="f" strokeweight=".5pt">
              <v:textbox inset="0,0,0,0">
                <w:txbxContent>
                  <w:p w:rsidR="00D16AEF" w:rsidRPr="00532C0A" w:rsidRDefault="00D16AEF" w:rsidP="00D16AEF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www.pwr.edu.pl</w:t>
                    </w:r>
                  </w:p>
                  <w:p w:rsidR="00D16AEF" w:rsidRPr="00532C0A" w:rsidRDefault="00D16AEF" w:rsidP="00D16AEF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A3DF8" w:rsidRDefault="00D2094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532C0A">
    <w:pPr>
      <w:pStyle w:val="Stopka"/>
    </w:pPr>
    <w:r w:rsidRPr="0092586F">
      <w:rPr>
        <w:noProof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10CE665D" wp14:editId="5939B12F">
              <wp:simplePos x="0" y="0"/>
              <wp:positionH relativeFrom="column">
                <wp:posOffset>-648335</wp:posOffset>
              </wp:positionH>
              <wp:positionV relativeFrom="paragraph">
                <wp:posOffset>-1180148</wp:posOffset>
              </wp:positionV>
              <wp:extent cx="1152525" cy="114300"/>
              <wp:effectExtent l="0" t="0" r="9525" b="0"/>
              <wp:wrapNone/>
              <wp:docPr id="3" name="Pole tekstowe 3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2525" cy="114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6BF3" w:rsidRPr="00532C0A" w:rsidRDefault="002D6BF3" w:rsidP="002D6BF3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wmat.sekretariat@pwr</w:t>
                          </w:r>
                          <w:hyperlink r:id="rId2" w:history="1">
                            <w:r w:rsidRPr="00532C0A">
                              <w:rPr>
                                <w:rStyle w:val="Hipercze"/>
                                <w:rFonts w:asciiTheme="minorHAnsi" w:eastAsia="Calibri" w:hAnsiTheme="minorHAnsi" w:cs="Arial"/>
                                <w:color w:val="FFFFFF" w:themeColor="background1"/>
                                <w:spacing w:val="-6"/>
                                <w:position w:val="2"/>
                                <w:sz w:val="14"/>
                                <w:szCs w:val="14"/>
                              </w:rPr>
                              <w:t>.</w:t>
                            </w:r>
                          </w:hyperlink>
                          <w:r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edu.pl</w:t>
                          </w:r>
                          <w:r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br/>
                          </w:r>
                        </w:p>
                        <w:p w:rsidR="002D6BF3" w:rsidRPr="00544400" w:rsidRDefault="002D6BF3" w:rsidP="002D6BF3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CE665D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30" type="#_x0000_t202" href="mailto:wmat.sekretariat@pwr.edu.pl" style="position:absolute;margin-left:-51.05pt;margin-top:-92.95pt;width:90.75pt;height:9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" o:button="t" filled="f" stroked="f" strokeweight=".5pt">
              <v:fill o:detectmouseclick="t"/>
              <v:textbox inset="0,0,0,0">
                <w:txbxContent>
                  <w:p w:rsidR="002D6BF3" w:rsidRPr="00532C0A" w:rsidRDefault="002D6BF3" w:rsidP="002D6BF3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wmat.sekretariat@pwr</w:t>
                    </w:r>
                    <w:hyperlink r:id="rId3" w:history="1">
                      <w:r w:rsidRPr="00532C0A">
                        <w:rPr>
                          <w:rStyle w:val="Hipercze"/>
                          <w:rFonts w:asciiTheme="minorHAnsi" w:eastAsia="Calibri" w:hAnsiTheme="minorHAnsi" w:cs="Arial"/>
                          <w:color w:val="FFFFFF" w:themeColor="background1"/>
                          <w:spacing w:val="-6"/>
                          <w:position w:val="2"/>
                          <w:sz w:val="14"/>
                          <w:szCs w:val="14"/>
                        </w:rPr>
                        <w:t>.</w:t>
                      </w:r>
                    </w:hyperlink>
                    <w:r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edu.pl</w:t>
                    </w:r>
                    <w:r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br/>
                    </w:r>
                  </w:p>
                  <w:p w:rsidR="002D6BF3" w:rsidRPr="00544400" w:rsidRDefault="002D6BF3" w:rsidP="002D6BF3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92586F"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154F4925" wp14:editId="1DB5C797">
              <wp:simplePos x="0" y="0"/>
              <wp:positionH relativeFrom="column">
                <wp:posOffset>-648335</wp:posOffset>
              </wp:positionH>
              <wp:positionV relativeFrom="paragraph">
                <wp:posOffset>-1294447</wp:posOffset>
              </wp:positionV>
              <wp:extent cx="1152525" cy="104775"/>
              <wp:effectExtent l="0" t="0" r="9525" b="9525"/>
              <wp:wrapNone/>
              <wp:docPr id="8" name="Pole tekstowe 8">
                <a:hlinkClick xmlns:a="http://schemas.openxmlformats.org/drawingml/2006/main" r:id="rId4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2525" cy="1047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2586F" w:rsidRPr="00532C0A" w:rsidRDefault="003D5111" w:rsidP="00DC4347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w</w:t>
                          </w:r>
                          <w:r w:rsidR="00F36DCC"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mat.dziekanat</w:t>
                          </w:r>
                          <w:r w:rsidR="0092586F"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t>@pwr.edu.pl</w:t>
                          </w:r>
                          <w:r w:rsidR="0092586F" w:rsidRPr="00532C0A">
                            <w:rPr>
                              <w:rFonts w:asciiTheme="minorHAnsi" w:eastAsia="Calibri" w:hAnsiTheme="minorHAnsi" w:cs="Arial"/>
                              <w:color w:val="FFFFFF" w:themeColor="background1"/>
                              <w:spacing w:val="-6"/>
                              <w:position w:val="2"/>
                              <w:sz w:val="14"/>
                              <w:szCs w:val="14"/>
                            </w:rPr>
                            <w:br/>
                          </w:r>
                        </w:p>
                        <w:p w:rsidR="0092586F" w:rsidRPr="00544400" w:rsidRDefault="0092586F" w:rsidP="0092586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4F4925" id="Pole tekstowe 8" o:spid="_x0000_s1031" type="#_x0000_t202" href="mailto:wmat.dziekanat@pwr.edu.pl" style="position:absolute;margin-left:-51.05pt;margin-top:-101.9pt;width:90.75pt;height:8.2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" o:button="t" filled="f" stroked="f" strokeweight=".5pt">
              <v:fill o:detectmouseclick="t"/>
              <v:textbox inset="0,0,0,0">
                <w:txbxContent>
                  <w:p w:rsidR="0092586F" w:rsidRPr="00532C0A" w:rsidRDefault="003D5111" w:rsidP="00DC4347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w</w:t>
                    </w:r>
                    <w:r w:rsidR="00F36DCC"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mat.dziekanat</w:t>
                    </w:r>
                    <w:r w:rsidR="0092586F"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t>@pwr.edu.pl</w:t>
                    </w:r>
                    <w:r w:rsidR="0092586F" w:rsidRPr="00532C0A">
                      <w:rPr>
                        <w:rFonts w:asciiTheme="minorHAnsi" w:eastAsia="Calibri" w:hAnsiTheme="minorHAnsi" w:cs="Arial"/>
                        <w:color w:val="FFFFFF" w:themeColor="background1"/>
                        <w:spacing w:val="-6"/>
                        <w:position w:val="2"/>
                        <w:sz w:val="14"/>
                        <w:szCs w:val="14"/>
                      </w:rPr>
                      <w:br/>
                    </w:r>
                  </w:p>
                  <w:p w:rsidR="0092586F" w:rsidRPr="00544400" w:rsidRDefault="0092586F" w:rsidP="0092586F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92586F"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1B6B9B4" wp14:editId="39FF2407">
              <wp:simplePos x="0" y="0"/>
              <wp:positionH relativeFrom="column">
                <wp:posOffset>-648335</wp:posOffset>
              </wp:positionH>
              <wp:positionV relativeFrom="paragraph">
                <wp:posOffset>-1508443</wp:posOffset>
              </wp:positionV>
              <wp:extent cx="1118870" cy="95250"/>
              <wp:effectExtent l="0" t="0" r="5080" b="0"/>
              <wp:wrapNone/>
              <wp:docPr id="9" name="Pole tekstow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8870" cy="95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2586F" w:rsidRPr="00532C0A" w:rsidRDefault="0092586F" w:rsidP="00DC4347">
                          <w:pPr>
                            <w:autoSpaceDE w:val="0"/>
                            <w:autoSpaceDN w:val="0"/>
                            <w:adjustRightInd w:val="0"/>
                            <w:spacing w:before="100" w:beforeAutospacing="1"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www.wm</w:t>
                          </w:r>
                          <w:r w:rsidR="00F36DCC"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at</w:t>
                          </w: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.pwr.edu.pl</w:t>
                          </w:r>
                        </w:p>
                        <w:p w:rsidR="0092586F" w:rsidRPr="00532C0A" w:rsidRDefault="0092586F" w:rsidP="0092586F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B6B9B4" id="Pole tekstowe 9" o:spid="_x0000_s1032" type="#_x0000_t202" style="position:absolute;margin-left:-51.05pt;margin-top:-118.8pt;width:88.1pt;height:7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" filled="f" stroked="f" strokeweight=".5pt">
              <v:textbox inset="0,0,0,0">
                <w:txbxContent>
                  <w:p w:rsidR="0092586F" w:rsidRPr="00532C0A" w:rsidRDefault="0092586F" w:rsidP="00DC4347">
                    <w:pPr>
                      <w:autoSpaceDE w:val="0"/>
                      <w:autoSpaceDN w:val="0"/>
                      <w:adjustRightInd w:val="0"/>
                      <w:spacing w:before="100" w:beforeAutospacing="1"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www.wm</w:t>
                    </w:r>
                    <w:r w:rsidR="00F36DCC"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at</w:t>
                    </w: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.pwr.edu.pl</w:t>
                    </w:r>
                  </w:p>
                  <w:p w:rsidR="0092586F" w:rsidRPr="00532C0A" w:rsidRDefault="0092586F" w:rsidP="0092586F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Pr="0092586F">
      <w:rPr>
        <w:noProof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0C160121" wp14:editId="433607A2">
              <wp:simplePos x="0" y="0"/>
              <wp:positionH relativeFrom="column">
                <wp:posOffset>-647700</wp:posOffset>
              </wp:positionH>
              <wp:positionV relativeFrom="paragraph">
                <wp:posOffset>-1634808</wp:posOffset>
              </wp:positionV>
              <wp:extent cx="1118870" cy="109537"/>
              <wp:effectExtent l="0" t="0" r="5080" b="5080"/>
              <wp:wrapNone/>
              <wp:docPr id="5" name="Pole tekstow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8870" cy="10953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4347" w:rsidRPr="00532C0A" w:rsidRDefault="00DC4347" w:rsidP="00DC4347">
                          <w:pPr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</w:pPr>
                          <w:r w:rsidRPr="00532C0A">
                            <w:rPr>
                              <w:rFonts w:asciiTheme="minorHAnsi" w:eastAsia="Calibri" w:hAnsiTheme="minorHAnsi" w:cs="ZapfHumnstEU"/>
                              <w:color w:val="FFFFFF" w:themeColor="background1"/>
                              <w:spacing w:val="-1"/>
                              <w:sz w:val="14"/>
                              <w:szCs w:val="14"/>
                            </w:rPr>
                            <w:t>www.pwr.edu.pl</w:t>
                          </w:r>
                        </w:p>
                        <w:p w:rsidR="00DC4347" w:rsidRPr="00037743" w:rsidRDefault="00DC4347" w:rsidP="00DC4347">
                          <w:pPr>
                            <w:pStyle w:val="Podstawowyakapitowy"/>
                            <w:spacing w:before="100" w:beforeAutospacing="1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C160121" id="Pole tekstowe 5" o:spid="_x0000_s1033" type="#_x0000_t202" style="position:absolute;margin-left:-51pt;margin-top:-128.75pt;width:88.1pt;height:8.6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" filled="f" stroked="f" strokeweight=".5pt">
              <v:textbox inset="0,0,0,0">
                <w:txbxContent>
                  <w:p w:rsidR="00DC4347" w:rsidRPr="00532C0A" w:rsidRDefault="00DC4347" w:rsidP="00DC4347">
                    <w:pPr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</w:pPr>
                    <w:r w:rsidRPr="00532C0A">
                      <w:rPr>
                        <w:rFonts w:asciiTheme="minorHAnsi" w:eastAsia="Calibri" w:hAnsiTheme="minorHAnsi" w:cs="ZapfHumnstEU"/>
                        <w:color w:val="FFFFFF" w:themeColor="background1"/>
                        <w:spacing w:val="-1"/>
                        <w:sz w:val="14"/>
                        <w:szCs w:val="14"/>
                      </w:rPr>
                      <w:t>www.pwr.edu.pl</w:t>
                    </w:r>
                  </w:p>
                  <w:p w:rsidR="00DC4347" w:rsidRPr="00037743" w:rsidRDefault="00DC4347" w:rsidP="00DC4347">
                    <w:pPr>
                      <w:pStyle w:val="Podstawowyakapitowy"/>
                      <w:spacing w:before="100" w:beforeAutospacing="1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A3DF8" w:rsidRDefault="00D209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948" w:rsidRDefault="00D20948" w:rsidP="00A11C40">
      <w:r>
        <w:separator/>
      </w:r>
    </w:p>
  </w:footnote>
  <w:footnote w:type="continuationSeparator" w:id="0">
    <w:p w:rsidR="00D20948" w:rsidRDefault="00D20948" w:rsidP="00A1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DF8" w:rsidRDefault="002700CF">
    <w:pPr>
      <w:pStyle w:val="Nagwek"/>
    </w:pPr>
    <w:r>
      <w:rPr>
        <w:noProof/>
      </w:rPr>
      <w:drawing>
        <wp:anchor distT="0" distB="0" distL="114300" distR="114300" simplePos="0" relativeHeight="251689984" behindDoc="1" locked="0" layoutInCell="1" allowOverlap="1" wp14:anchorId="30CD017A" wp14:editId="43BE859A">
          <wp:simplePos x="0" y="0"/>
          <wp:positionH relativeFrom="column">
            <wp:posOffset>-909955</wp:posOffset>
          </wp:positionH>
          <wp:positionV relativeFrom="paragraph">
            <wp:posOffset>9525</wp:posOffset>
          </wp:positionV>
          <wp:extent cx="7539096" cy="10659874"/>
          <wp:effectExtent l="0" t="0" r="5080" b="8255"/>
          <wp:wrapNone/>
          <wp:docPr id="2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9096" cy="10659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738" w:rsidRDefault="002700CF">
    <w:pPr>
      <w:pStyle w:val="Nagwek"/>
    </w:pPr>
    <w:r>
      <w:rPr>
        <w:noProof/>
      </w:rPr>
      <w:drawing>
        <wp:anchor distT="0" distB="0" distL="114300" distR="114300" simplePos="0" relativeHeight="251683840" behindDoc="1" locked="0" layoutInCell="1" allowOverlap="1" wp14:anchorId="5B1134BC" wp14:editId="3E20F11B">
          <wp:simplePos x="0" y="0"/>
          <wp:positionH relativeFrom="column">
            <wp:posOffset>-890905</wp:posOffset>
          </wp:positionH>
          <wp:positionV relativeFrom="paragraph">
            <wp:posOffset>9525</wp:posOffset>
          </wp:positionV>
          <wp:extent cx="7539096" cy="10659874"/>
          <wp:effectExtent l="0" t="0" r="5080" b="8255"/>
          <wp:wrapNone/>
          <wp:docPr id="1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9096" cy="10659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04270"/>
    <w:multiLevelType w:val="hybridMultilevel"/>
    <w:tmpl w:val="85408AAE"/>
    <w:lvl w:ilvl="0" w:tplc="CA34C9A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8E95737"/>
    <w:multiLevelType w:val="hybridMultilevel"/>
    <w:tmpl w:val="6C381A36"/>
    <w:lvl w:ilvl="0" w:tplc="987E996C">
      <w:start w:val="1"/>
      <w:numFmt w:val="decimal"/>
      <w:lvlText w:val="%1."/>
      <w:lvlJc w:val="left"/>
      <w:pPr>
        <w:tabs>
          <w:tab w:val="num" w:pos="393"/>
        </w:tabs>
        <w:ind w:left="393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113"/>
        </w:tabs>
        <w:ind w:left="1113" w:hanging="360"/>
      </w:pPr>
      <w:rPr>
        <w:rFonts w:cs="Times New Roman"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013"/>
        </w:tabs>
        <w:ind w:left="2013" w:hanging="360"/>
      </w:pPr>
      <w:rPr>
        <w:rFonts w:cs="Times New Roman"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53"/>
        </w:tabs>
        <w:ind w:left="25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73"/>
        </w:tabs>
        <w:ind w:left="32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93"/>
        </w:tabs>
        <w:ind w:left="39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13"/>
        </w:tabs>
        <w:ind w:left="47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33"/>
        </w:tabs>
        <w:ind w:left="54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53"/>
        </w:tabs>
        <w:ind w:left="6153" w:hanging="180"/>
      </w:pPr>
      <w:rPr>
        <w:rFonts w:cs="Times New Roman"/>
      </w:rPr>
    </w:lvl>
  </w:abstractNum>
  <w:abstractNum w:abstractNumId="2" w15:restartNumberingAfterBreak="0">
    <w:nsid w:val="6DCE4B67"/>
    <w:multiLevelType w:val="hybridMultilevel"/>
    <w:tmpl w:val="EE2A72EC"/>
    <w:lvl w:ilvl="0" w:tplc="31A26FF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7E4"/>
    <w:rsid w:val="00020FC2"/>
    <w:rsid w:val="000220E5"/>
    <w:rsid w:val="00026955"/>
    <w:rsid w:val="00037743"/>
    <w:rsid w:val="000B1D42"/>
    <w:rsid w:val="000C14DA"/>
    <w:rsid w:val="000E0DF2"/>
    <w:rsid w:val="000E2641"/>
    <w:rsid w:val="000F4786"/>
    <w:rsid w:val="000F60D8"/>
    <w:rsid w:val="00104B5C"/>
    <w:rsid w:val="00154354"/>
    <w:rsid w:val="0016726F"/>
    <w:rsid w:val="00171BD2"/>
    <w:rsid w:val="001D2523"/>
    <w:rsid w:val="001D5898"/>
    <w:rsid w:val="001E21A0"/>
    <w:rsid w:val="00200C8B"/>
    <w:rsid w:val="00210876"/>
    <w:rsid w:val="002357D0"/>
    <w:rsid w:val="00236467"/>
    <w:rsid w:val="002700CF"/>
    <w:rsid w:val="002829CA"/>
    <w:rsid w:val="00286834"/>
    <w:rsid w:val="00286F58"/>
    <w:rsid w:val="002949D9"/>
    <w:rsid w:val="002D31A6"/>
    <w:rsid w:val="002D6BF3"/>
    <w:rsid w:val="002E4BC4"/>
    <w:rsid w:val="0030558C"/>
    <w:rsid w:val="003206F6"/>
    <w:rsid w:val="0032404E"/>
    <w:rsid w:val="00367CF0"/>
    <w:rsid w:val="00373248"/>
    <w:rsid w:val="0038109B"/>
    <w:rsid w:val="003854F0"/>
    <w:rsid w:val="00393F33"/>
    <w:rsid w:val="003B624A"/>
    <w:rsid w:val="003D5111"/>
    <w:rsid w:val="003E031E"/>
    <w:rsid w:val="003F367C"/>
    <w:rsid w:val="00407F3B"/>
    <w:rsid w:val="004230B3"/>
    <w:rsid w:val="0042427C"/>
    <w:rsid w:val="00425922"/>
    <w:rsid w:val="00431077"/>
    <w:rsid w:val="0044765D"/>
    <w:rsid w:val="00473CA3"/>
    <w:rsid w:val="004775EF"/>
    <w:rsid w:val="00483EC9"/>
    <w:rsid w:val="0048586E"/>
    <w:rsid w:val="0049492F"/>
    <w:rsid w:val="004A5ED4"/>
    <w:rsid w:val="004C29AA"/>
    <w:rsid w:val="004C4DDA"/>
    <w:rsid w:val="004D1469"/>
    <w:rsid w:val="004E45ED"/>
    <w:rsid w:val="005031AF"/>
    <w:rsid w:val="005132F9"/>
    <w:rsid w:val="00520096"/>
    <w:rsid w:val="00525035"/>
    <w:rsid w:val="00532C0A"/>
    <w:rsid w:val="00537171"/>
    <w:rsid w:val="00544400"/>
    <w:rsid w:val="00550B15"/>
    <w:rsid w:val="0057259A"/>
    <w:rsid w:val="005A1CFB"/>
    <w:rsid w:val="005B2672"/>
    <w:rsid w:val="005C256F"/>
    <w:rsid w:val="005E04D6"/>
    <w:rsid w:val="006138C0"/>
    <w:rsid w:val="00632DB3"/>
    <w:rsid w:val="00636A79"/>
    <w:rsid w:val="00637BD0"/>
    <w:rsid w:val="00650FA1"/>
    <w:rsid w:val="006700C4"/>
    <w:rsid w:val="00670CCE"/>
    <w:rsid w:val="00691AC7"/>
    <w:rsid w:val="006955AF"/>
    <w:rsid w:val="006C7EE8"/>
    <w:rsid w:val="006D0246"/>
    <w:rsid w:val="006F156E"/>
    <w:rsid w:val="006F2FBC"/>
    <w:rsid w:val="00706F4C"/>
    <w:rsid w:val="00716B38"/>
    <w:rsid w:val="0073566C"/>
    <w:rsid w:val="00763537"/>
    <w:rsid w:val="007643DC"/>
    <w:rsid w:val="00765A4E"/>
    <w:rsid w:val="007833CE"/>
    <w:rsid w:val="007B1478"/>
    <w:rsid w:val="007C7626"/>
    <w:rsid w:val="00807155"/>
    <w:rsid w:val="00825F24"/>
    <w:rsid w:val="00857CE2"/>
    <w:rsid w:val="0086463B"/>
    <w:rsid w:val="00870799"/>
    <w:rsid w:val="008737E4"/>
    <w:rsid w:val="008A10F2"/>
    <w:rsid w:val="008A595F"/>
    <w:rsid w:val="008E0C64"/>
    <w:rsid w:val="00922D33"/>
    <w:rsid w:val="0092586F"/>
    <w:rsid w:val="009427A4"/>
    <w:rsid w:val="00965B43"/>
    <w:rsid w:val="009E3BB0"/>
    <w:rsid w:val="009E7B72"/>
    <w:rsid w:val="009F2356"/>
    <w:rsid w:val="00A02795"/>
    <w:rsid w:val="00A11C40"/>
    <w:rsid w:val="00A22173"/>
    <w:rsid w:val="00A33454"/>
    <w:rsid w:val="00A401B4"/>
    <w:rsid w:val="00A40810"/>
    <w:rsid w:val="00A624EA"/>
    <w:rsid w:val="00A62AFB"/>
    <w:rsid w:val="00AA4A5F"/>
    <w:rsid w:val="00AB5B8C"/>
    <w:rsid w:val="00AD6A30"/>
    <w:rsid w:val="00B05CCE"/>
    <w:rsid w:val="00B773BF"/>
    <w:rsid w:val="00B95B46"/>
    <w:rsid w:val="00BC54E3"/>
    <w:rsid w:val="00C01DA2"/>
    <w:rsid w:val="00C628EC"/>
    <w:rsid w:val="00C73527"/>
    <w:rsid w:val="00C739C7"/>
    <w:rsid w:val="00CB0F6D"/>
    <w:rsid w:val="00CD1ED5"/>
    <w:rsid w:val="00CF1FFE"/>
    <w:rsid w:val="00D16AEF"/>
    <w:rsid w:val="00D20948"/>
    <w:rsid w:val="00D2272C"/>
    <w:rsid w:val="00D260F6"/>
    <w:rsid w:val="00D33031"/>
    <w:rsid w:val="00D47554"/>
    <w:rsid w:val="00D97550"/>
    <w:rsid w:val="00DC4347"/>
    <w:rsid w:val="00DF09EA"/>
    <w:rsid w:val="00E06868"/>
    <w:rsid w:val="00E11754"/>
    <w:rsid w:val="00E25F36"/>
    <w:rsid w:val="00E2775B"/>
    <w:rsid w:val="00E3280F"/>
    <w:rsid w:val="00E340EC"/>
    <w:rsid w:val="00E438D4"/>
    <w:rsid w:val="00E6784A"/>
    <w:rsid w:val="00E82FDD"/>
    <w:rsid w:val="00E9625D"/>
    <w:rsid w:val="00EA28D3"/>
    <w:rsid w:val="00EB09B1"/>
    <w:rsid w:val="00EB6A3F"/>
    <w:rsid w:val="00EC762C"/>
    <w:rsid w:val="00EE33CC"/>
    <w:rsid w:val="00EF5A11"/>
    <w:rsid w:val="00F003DD"/>
    <w:rsid w:val="00F36DCC"/>
    <w:rsid w:val="00F415F6"/>
    <w:rsid w:val="00F60E8C"/>
    <w:rsid w:val="00F77CF3"/>
    <w:rsid w:val="00F91B33"/>
    <w:rsid w:val="00F96B38"/>
    <w:rsid w:val="00FA33C7"/>
    <w:rsid w:val="00FB5C3D"/>
    <w:rsid w:val="00FC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D2D21B"/>
  <w15:docId w15:val="{09CC13F1-5604-4977-AEB3-2119D81B8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5035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A11C40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link w:val="Stopka"/>
    <w:uiPriority w:val="99"/>
    <w:rsid w:val="00A11C40"/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0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109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odstawowyakapitowy">
    <w:name w:val="[Podstawowy akapitowy]"/>
    <w:basedOn w:val="Normalny"/>
    <w:uiPriority w:val="99"/>
    <w:rsid w:val="0003774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</w:rPr>
  </w:style>
  <w:style w:type="character" w:styleId="Hipercze">
    <w:name w:val="Hyperlink"/>
    <w:basedOn w:val="Domylnaczcionkaakapitu"/>
    <w:uiPriority w:val="99"/>
    <w:unhideWhenUsed/>
    <w:rsid w:val="002D6BF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B2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wmat.sekretariat@pwr.edu.pl" TargetMode="External"/><Relationship Id="rId2" Type="http://schemas.openxmlformats.org/officeDocument/2006/relationships/hyperlink" Target="mailto:wmat.sekretariat@pwr.edu.pl" TargetMode="External"/><Relationship Id="rId1" Type="http://schemas.openxmlformats.org/officeDocument/2006/relationships/hyperlink" Target="mailto:wmat.sekretariat@pwr.edu.pl" TargetMode="External"/><Relationship Id="rId4" Type="http://schemas.openxmlformats.org/officeDocument/2006/relationships/hyperlink" Target="mailto:wmat.dziekanat@pwr.edu.pl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wmat.sekretariat@pwr.edu.pl" TargetMode="External"/><Relationship Id="rId2" Type="http://schemas.openxmlformats.org/officeDocument/2006/relationships/hyperlink" Target="mailto:wmat.sekretariat@pwr.edu.pl" TargetMode="External"/><Relationship Id="rId1" Type="http://schemas.openxmlformats.org/officeDocument/2006/relationships/hyperlink" Target="mailto:wmat.sekretariat@pwr.edu.pl" TargetMode="External"/><Relationship Id="rId4" Type="http://schemas.openxmlformats.org/officeDocument/2006/relationships/hyperlink" Target="mailto:wmat.dziekanat@pwr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yszard%20Gonczarek\Documents\!Szko&#322;a%20Doktorska\Szko&#322;a%20doktorska\papierFirmowySzkolaDoktorskaPL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papierFirmowySzkolaDoktorskaPL</Template>
  <TotalTime>3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Ryszard I Gonczarek</dc:creator>
  <cp:lastModifiedBy>Ryszard Gonczarek</cp:lastModifiedBy>
  <cp:revision>3</cp:revision>
  <cp:lastPrinted>2017-05-17T06:09:00Z</cp:lastPrinted>
  <dcterms:created xsi:type="dcterms:W3CDTF">2020-05-26T03:29:00Z</dcterms:created>
  <dcterms:modified xsi:type="dcterms:W3CDTF">2020-05-26T03:32:00Z</dcterms:modified>
</cp:coreProperties>
</file>